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2023" w14:textId="77777777" w:rsidR="00AA7D17" w:rsidRPr="00E62064" w:rsidRDefault="00AA7D17">
      <w:pPr>
        <w:wordWrap w:val="0"/>
        <w:overflowPunct w:val="0"/>
        <w:autoSpaceDE w:val="0"/>
        <w:autoSpaceDN w:val="0"/>
        <w:rPr>
          <w:sz w:val="22"/>
        </w:rPr>
      </w:pPr>
      <w:r w:rsidRPr="00E62064">
        <w:rPr>
          <w:rFonts w:hint="eastAsia"/>
          <w:sz w:val="22"/>
        </w:rPr>
        <w:t>様式第</w:t>
      </w:r>
      <w:r w:rsidRPr="00E62064">
        <w:rPr>
          <w:sz w:val="22"/>
        </w:rPr>
        <w:t>1</w:t>
      </w:r>
      <w:r w:rsidRPr="00E62064">
        <w:rPr>
          <w:rFonts w:hint="eastAsia"/>
          <w:sz w:val="22"/>
        </w:rPr>
        <w:t>号</w:t>
      </w:r>
      <w:r w:rsidR="00444933">
        <w:rPr>
          <w:rFonts w:hint="eastAsia"/>
          <w:sz w:val="22"/>
        </w:rPr>
        <w:t>（</w:t>
      </w:r>
      <w:r w:rsidRPr="00E62064">
        <w:rPr>
          <w:rFonts w:hint="eastAsia"/>
          <w:sz w:val="22"/>
        </w:rPr>
        <w:t>第</w:t>
      </w:r>
      <w:r w:rsidRPr="00E62064">
        <w:rPr>
          <w:sz w:val="22"/>
        </w:rPr>
        <w:t>5</w:t>
      </w:r>
      <w:r w:rsidRPr="00E62064">
        <w:rPr>
          <w:rFonts w:hint="eastAsia"/>
          <w:sz w:val="22"/>
        </w:rPr>
        <w:t>条関係</w:t>
      </w:r>
      <w:r w:rsidR="00444933">
        <w:rPr>
          <w:rFonts w:hint="eastAsia"/>
          <w:sz w:val="22"/>
        </w:rPr>
        <w:t>）</w:t>
      </w:r>
    </w:p>
    <w:tbl>
      <w:tblPr>
        <w:tblW w:w="8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881"/>
        <w:gridCol w:w="1134"/>
        <w:gridCol w:w="1843"/>
        <w:gridCol w:w="3969"/>
      </w:tblGrid>
      <w:tr w:rsidR="00AA7D17" w:rsidRPr="00E62064" w14:paraId="200D66A1" w14:textId="77777777" w:rsidTr="00896518">
        <w:trPr>
          <w:trHeight w:val="4657"/>
          <w:jc w:val="center"/>
        </w:trPr>
        <w:tc>
          <w:tcPr>
            <w:tcW w:w="8827" w:type="dxa"/>
            <w:gridSpan w:val="4"/>
          </w:tcPr>
          <w:p w14:paraId="5044A512" w14:textId="77777777" w:rsidR="00AA7D17" w:rsidRPr="00E62064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747D92E1" w14:textId="77777777" w:rsidR="00AA7D17" w:rsidRPr="00E62064" w:rsidRDefault="00164EBC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904D15">
              <w:rPr>
                <w:rFonts w:hint="eastAsia"/>
                <w:sz w:val="22"/>
              </w:rPr>
              <w:t xml:space="preserve">　　　</w:t>
            </w:r>
            <w:r w:rsidR="00AA7D17" w:rsidRPr="00E62064">
              <w:rPr>
                <w:rFonts w:hint="eastAsia"/>
                <w:sz w:val="22"/>
              </w:rPr>
              <w:t>年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="00AA7D17" w:rsidRPr="00E62064">
              <w:rPr>
                <w:rFonts w:hint="eastAsia"/>
                <w:sz w:val="22"/>
              </w:rPr>
              <w:t xml:space="preserve">　　月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="00AA7D17" w:rsidRPr="00E62064">
              <w:rPr>
                <w:rFonts w:hint="eastAsia"/>
                <w:sz w:val="22"/>
              </w:rPr>
              <w:t xml:space="preserve">　　日</w:t>
            </w:r>
          </w:p>
          <w:p w14:paraId="1078BECC" w14:textId="77777777" w:rsidR="00AA7D17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三豊市教育委員会　様</w:t>
            </w:r>
          </w:p>
          <w:p w14:paraId="033C51BC" w14:textId="77777777" w:rsidR="00CB109C" w:rsidRPr="00E62064" w:rsidRDefault="00CB109C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3C18408F" w14:textId="77777777" w:rsidR="00AA7D17" w:rsidRPr="00E62064" w:rsidRDefault="00AA7D17" w:rsidP="00896518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412" w:firstLineChars="1900" w:firstLine="3937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申請者</w:t>
            </w:r>
            <w:r w:rsidRPr="00E62064">
              <w:rPr>
                <w:sz w:val="22"/>
              </w:rPr>
              <w:t>(</w:t>
            </w:r>
            <w:r w:rsidRPr="00E62064">
              <w:rPr>
                <w:rFonts w:hint="eastAsia"/>
                <w:sz w:val="22"/>
              </w:rPr>
              <w:t>保護者</w:t>
            </w:r>
            <w:r w:rsidRPr="00E62064">
              <w:rPr>
                <w:sz w:val="22"/>
              </w:rPr>
              <w:t>)</w:t>
            </w:r>
          </w:p>
          <w:p w14:paraId="09718EB0" w14:textId="15FF3F42" w:rsidR="00E62064" w:rsidRPr="00444933" w:rsidRDefault="007A2EE3" w:rsidP="007A2EE3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189" w:firstLineChars="1050" w:firstLine="4381"/>
              <w:rPr>
                <w:sz w:val="22"/>
              </w:rPr>
            </w:pPr>
            <w:r>
              <w:rPr>
                <w:rFonts w:hint="eastAsia"/>
                <w:spacing w:val="105"/>
                <w:sz w:val="22"/>
              </w:rPr>
              <w:t>住</w:t>
            </w:r>
            <w:r>
              <w:rPr>
                <w:rFonts w:hint="eastAsia"/>
                <w:sz w:val="22"/>
              </w:rPr>
              <w:t>所：三豊市</w:t>
            </w:r>
          </w:p>
          <w:p w14:paraId="647BAD28" w14:textId="5A555087" w:rsidR="00AA7D17" w:rsidRPr="00E62064" w:rsidRDefault="00AA7D17" w:rsidP="00863661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189" w:firstLineChars="1050" w:firstLine="4381"/>
              <w:rPr>
                <w:sz w:val="22"/>
              </w:rPr>
            </w:pPr>
            <w:r w:rsidRPr="00E62064">
              <w:rPr>
                <w:rFonts w:hint="eastAsia"/>
                <w:spacing w:val="105"/>
                <w:sz w:val="22"/>
              </w:rPr>
              <w:t>氏</w:t>
            </w:r>
            <w:r w:rsidRPr="00E62064">
              <w:rPr>
                <w:rFonts w:hint="eastAsia"/>
                <w:sz w:val="22"/>
              </w:rPr>
              <w:t>名</w:t>
            </w:r>
            <w:r w:rsidR="007A2EE3">
              <w:rPr>
                <w:rFonts w:hint="eastAsia"/>
                <w:sz w:val="22"/>
              </w:rPr>
              <w:t>：</w:t>
            </w:r>
            <w:r w:rsidR="00896518" w:rsidRPr="00E62064">
              <w:rPr>
                <w:sz w:val="22"/>
              </w:rPr>
              <w:t xml:space="preserve"> </w:t>
            </w:r>
          </w:p>
          <w:p w14:paraId="77AED2B6" w14:textId="77777777" w:rsidR="00AA7D17" w:rsidRDefault="00AA7D17" w:rsidP="00863661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47" w:firstLineChars="2050" w:firstLine="4248"/>
              <w:rPr>
                <w:sz w:val="22"/>
              </w:rPr>
            </w:pPr>
            <w:r w:rsidRPr="00E62064">
              <w:rPr>
                <w:sz w:val="22"/>
              </w:rPr>
              <w:t>(</w:t>
            </w:r>
            <w:r w:rsidRPr="00E62064">
              <w:rPr>
                <w:rFonts w:hint="eastAsia"/>
                <w:sz w:val="22"/>
              </w:rPr>
              <w:t>連絡先電話</w:t>
            </w:r>
            <w:r w:rsidR="00863661">
              <w:rPr>
                <w:rFonts w:hint="eastAsia"/>
                <w:sz w:val="22"/>
              </w:rPr>
              <w:t>: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　　</w:t>
            </w:r>
            <w:r w:rsidR="00863661">
              <w:rPr>
                <w:rFonts w:hint="eastAsia"/>
                <w:sz w:val="22"/>
              </w:rPr>
              <w:t xml:space="preserve">　</w:t>
            </w:r>
            <w:r w:rsidR="00E54BF5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="00E62064" w:rsidRPr="00E62064">
              <w:rPr>
                <w:rFonts w:hint="eastAsia"/>
                <w:sz w:val="22"/>
              </w:rPr>
              <w:t xml:space="preserve">　　</w:t>
            </w:r>
            <w:r w:rsidRPr="00E62064">
              <w:rPr>
                <w:rFonts w:hint="eastAsia"/>
                <w:sz w:val="22"/>
              </w:rPr>
              <w:t xml:space="preserve">　　</w:t>
            </w:r>
            <w:r w:rsidR="00670A2C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sz w:val="22"/>
              </w:rPr>
              <w:t>)</w:t>
            </w:r>
          </w:p>
          <w:p w14:paraId="08D681A3" w14:textId="77777777" w:rsidR="003E554A" w:rsidRPr="0013582E" w:rsidRDefault="003E554A" w:rsidP="00444933">
            <w:pPr>
              <w:wordWrap w:val="0"/>
              <w:overflowPunct w:val="0"/>
              <w:autoSpaceDE w:val="0"/>
              <w:autoSpaceDN w:val="0"/>
              <w:spacing w:line="360" w:lineRule="auto"/>
              <w:ind w:right="216"/>
              <w:jc w:val="center"/>
              <w:rPr>
                <w:sz w:val="22"/>
              </w:rPr>
            </w:pPr>
          </w:p>
          <w:p w14:paraId="283804E3" w14:textId="77777777" w:rsidR="00AA7D17" w:rsidRPr="00E62064" w:rsidRDefault="00E62064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</w:p>
          <w:p w14:paraId="08203490" w14:textId="77777777" w:rsidR="00AA7D17" w:rsidRPr="00C36E46" w:rsidRDefault="00AA7D17">
            <w:pPr>
              <w:wordWrap w:val="0"/>
              <w:overflowPunct w:val="0"/>
              <w:autoSpaceDE w:val="0"/>
              <w:autoSpaceDN w:val="0"/>
              <w:jc w:val="center"/>
              <w:rPr>
                <w:sz w:val="22"/>
              </w:rPr>
            </w:pPr>
            <w:r w:rsidRPr="00C36E46">
              <w:rPr>
                <w:rFonts w:hint="eastAsia"/>
                <w:spacing w:val="105"/>
                <w:sz w:val="22"/>
              </w:rPr>
              <w:t>預かり保育申込</w:t>
            </w:r>
            <w:r w:rsidRPr="00C36E46">
              <w:rPr>
                <w:rFonts w:hint="eastAsia"/>
                <w:sz w:val="22"/>
              </w:rPr>
              <w:t>書</w:t>
            </w:r>
          </w:p>
          <w:p w14:paraId="568D1F59" w14:textId="77777777" w:rsidR="00AA7D17" w:rsidRPr="00E62064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7EF88B85" w14:textId="77777777" w:rsidR="00AA7D17" w:rsidRPr="00E62064" w:rsidRDefault="003E554A" w:rsidP="009518F6">
            <w:pPr>
              <w:overflowPunct w:val="0"/>
              <w:autoSpaceDE w:val="0"/>
              <w:autoSpaceDN w:val="0"/>
              <w:ind w:firstLineChars="100" w:firstLine="20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次</w:t>
            </w:r>
            <w:r w:rsidR="009518F6">
              <w:rPr>
                <w:rFonts w:hint="eastAsia"/>
                <w:sz w:val="22"/>
              </w:rPr>
              <w:t>のとおり</w:t>
            </w:r>
            <w:r w:rsidR="00444933">
              <w:rPr>
                <w:rFonts w:hint="eastAsia"/>
                <w:sz w:val="22"/>
              </w:rPr>
              <w:t>、</w:t>
            </w:r>
            <w:r w:rsidR="009518F6">
              <w:rPr>
                <w:rFonts w:hint="eastAsia"/>
                <w:sz w:val="22"/>
              </w:rPr>
              <w:t>預かり保育の利用を</w:t>
            </w:r>
            <w:r w:rsidR="00AA7D17" w:rsidRPr="00E62064">
              <w:rPr>
                <w:rFonts w:hint="eastAsia"/>
                <w:sz w:val="22"/>
              </w:rPr>
              <w:t>申し込みます。</w:t>
            </w:r>
          </w:p>
        </w:tc>
      </w:tr>
      <w:tr w:rsidR="00896518" w:rsidRPr="00E62064" w14:paraId="2528FEEF" w14:textId="77777777" w:rsidTr="00915B17">
        <w:trPr>
          <w:cantSplit/>
          <w:trHeight w:val="454"/>
          <w:jc w:val="center"/>
        </w:trPr>
        <w:tc>
          <w:tcPr>
            <w:tcW w:w="1881" w:type="dxa"/>
            <w:vMerge w:val="restart"/>
            <w:vAlign w:val="center"/>
          </w:tcPr>
          <w:p w14:paraId="3D26E4F6" w14:textId="77777777" w:rsidR="00896518" w:rsidRDefault="00896518" w:rsidP="009518F6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預かり保育を受け</w:t>
            </w:r>
          </w:p>
          <w:p w14:paraId="182A8D3B" w14:textId="77777777" w:rsidR="00896518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  <w:p w14:paraId="3378DE6F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ようとする幼児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3EFA2589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フリガナ</w:t>
            </w:r>
          </w:p>
        </w:tc>
        <w:tc>
          <w:tcPr>
            <w:tcW w:w="5812" w:type="dxa"/>
            <w:gridSpan w:val="2"/>
            <w:tcBorders>
              <w:bottom w:val="dotted" w:sz="4" w:space="0" w:color="auto"/>
            </w:tcBorders>
            <w:vAlign w:val="center"/>
          </w:tcPr>
          <w:p w14:paraId="1D7ED11D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</w:p>
        </w:tc>
      </w:tr>
      <w:tr w:rsidR="00896518" w:rsidRPr="00E62064" w14:paraId="35C1568B" w14:textId="77777777" w:rsidTr="00915B17">
        <w:trPr>
          <w:cantSplit/>
          <w:trHeight w:val="647"/>
          <w:jc w:val="center"/>
        </w:trPr>
        <w:tc>
          <w:tcPr>
            <w:tcW w:w="1881" w:type="dxa"/>
            <w:vMerge/>
            <w:tcBorders>
              <w:top w:val="dotted" w:sz="4" w:space="0" w:color="auto"/>
            </w:tcBorders>
            <w:vAlign w:val="center"/>
          </w:tcPr>
          <w:p w14:paraId="30C8CF8C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788A30AD" w14:textId="421EB430" w:rsidR="00896518" w:rsidRPr="00E62064" w:rsidRDefault="00896518" w:rsidP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氏名</w:t>
            </w:r>
          </w:p>
        </w:tc>
        <w:tc>
          <w:tcPr>
            <w:tcW w:w="5812" w:type="dxa"/>
            <w:gridSpan w:val="2"/>
            <w:tcBorders>
              <w:top w:val="dotted" w:sz="4" w:space="0" w:color="auto"/>
            </w:tcBorders>
            <w:vAlign w:val="bottom"/>
          </w:tcPr>
          <w:p w14:paraId="687A454C" w14:textId="0F3146AE" w:rsidR="00896518" w:rsidRPr="00E62064" w:rsidRDefault="00896518" w:rsidP="00503D17">
            <w:pPr>
              <w:wordWrap w:val="0"/>
              <w:overflowPunct w:val="0"/>
              <w:autoSpaceDE w:val="0"/>
              <w:autoSpaceDN w:val="0"/>
              <w:ind w:right="6" w:firstLineChars="200" w:firstLine="414"/>
              <w:rPr>
                <w:sz w:val="22"/>
              </w:rPr>
            </w:pPr>
          </w:p>
        </w:tc>
      </w:tr>
      <w:tr w:rsidR="00896518" w:rsidRPr="00E62064" w14:paraId="1FEC7568" w14:textId="77777777" w:rsidTr="00896518">
        <w:trPr>
          <w:cantSplit/>
          <w:trHeight w:val="543"/>
          <w:jc w:val="center"/>
        </w:trPr>
        <w:tc>
          <w:tcPr>
            <w:tcW w:w="1881" w:type="dxa"/>
            <w:vMerge/>
            <w:vAlign w:val="center"/>
          </w:tcPr>
          <w:p w14:paraId="75DF5049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317E7ED" w14:textId="7F5297A0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5812" w:type="dxa"/>
            <w:gridSpan w:val="2"/>
            <w:vAlign w:val="center"/>
          </w:tcPr>
          <w:p w14:paraId="1729213A" w14:textId="63DD936E" w:rsidR="00896518" w:rsidRDefault="00896518" w:rsidP="00896518">
            <w:pPr>
              <w:overflowPunct w:val="0"/>
              <w:autoSpaceDE w:val="0"/>
              <w:autoSpaceDN w:val="0"/>
              <w:ind w:right="6" w:firstLineChars="200" w:firstLine="414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</w:t>
            </w:r>
            <w:r w:rsidRPr="00E62064">
              <w:rPr>
                <w:rFonts w:hint="eastAsia"/>
                <w:sz w:val="22"/>
              </w:rPr>
              <w:t xml:space="preserve">　年　</w:t>
            </w:r>
            <w:r w:rsidRPr="00E62064">
              <w:rPr>
                <w:sz w:val="22"/>
              </w:rPr>
              <w:t xml:space="preserve"> </w:t>
            </w:r>
            <w:r w:rsidRPr="00E62064">
              <w:rPr>
                <w:rFonts w:hint="eastAsia"/>
                <w:sz w:val="22"/>
              </w:rPr>
              <w:t xml:space="preserve">　月　　</w:t>
            </w:r>
            <w:r w:rsidRPr="00E62064">
              <w:rPr>
                <w:sz w:val="22"/>
              </w:rPr>
              <w:t xml:space="preserve"> </w:t>
            </w:r>
            <w:r w:rsidRPr="00E62064">
              <w:rPr>
                <w:rFonts w:hint="eastAsia"/>
                <w:sz w:val="22"/>
              </w:rPr>
              <w:t>日生</w:t>
            </w:r>
            <w:r>
              <w:rPr>
                <w:rFonts w:hint="eastAsia"/>
                <w:sz w:val="22"/>
              </w:rPr>
              <w:t>（</w:t>
            </w:r>
            <w:r w:rsidRPr="00E62064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>歳児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896518" w:rsidRPr="00E62064" w14:paraId="65707B6F" w14:textId="77777777" w:rsidTr="00896518">
        <w:trPr>
          <w:cantSplit/>
          <w:trHeight w:val="907"/>
          <w:jc w:val="center"/>
        </w:trPr>
        <w:tc>
          <w:tcPr>
            <w:tcW w:w="1881" w:type="dxa"/>
            <w:vMerge/>
            <w:tcBorders>
              <w:bottom w:val="single" w:sz="4" w:space="0" w:color="auto"/>
            </w:tcBorders>
            <w:vAlign w:val="center"/>
          </w:tcPr>
          <w:p w14:paraId="5521D57B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E07B85D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住所</w:t>
            </w:r>
          </w:p>
        </w:tc>
        <w:tc>
          <w:tcPr>
            <w:tcW w:w="5812" w:type="dxa"/>
            <w:gridSpan w:val="2"/>
            <w:vAlign w:val="center"/>
          </w:tcPr>
          <w:p w14:paraId="159722C1" w14:textId="77777777" w:rsidR="00896518" w:rsidRDefault="00896518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18"/>
                <w:szCs w:val="14"/>
              </w:rPr>
            </w:pPr>
            <w:r w:rsidRPr="00732D2D">
              <w:rPr>
                <w:rFonts w:hint="eastAsia"/>
                <w:sz w:val="18"/>
                <w:szCs w:val="14"/>
              </w:rPr>
              <w:t>□同上</w:t>
            </w:r>
          </w:p>
          <w:p w14:paraId="6709E0A8" w14:textId="77777777" w:rsidR="00732D2D" w:rsidRPr="00732D2D" w:rsidRDefault="00732D2D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18"/>
                <w:szCs w:val="14"/>
              </w:rPr>
            </w:pPr>
          </w:p>
          <w:p w14:paraId="593871BE" w14:textId="5D1403AB" w:rsidR="00896518" w:rsidRPr="00E62064" w:rsidRDefault="00896518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22"/>
              </w:rPr>
            </w:pPr>
            <w:r w:rsidRPr="00732D2D">
              <w:rPr>
                <w:rFonts w:hint="eastAsia"/>
                <w:sz w:val="18"/>
                <w:szCs w:val="14"/>
              </w:rPr>
              <w:t>三豊市</w:t>
            </w:r>
          </w:p>
        </w:tc>
      </w:tr>
      <w:tr w:rsidR="00730334" w:rsidRPr="00E62064" w14:paraId="391E0D89" w14:textId="77777777" w:rsidTr="00896518">
        <w:trPr>
          <w:trHeight w:val="794"/>
          <w:jc w:val="center"/>
        </w:trPr>
        <w:tc>
          <w:tcPr>
            <w:tcW w:w="3015" w:type="dxa"/>
            <w:gridSpan w:val="2"/>
            <w:tcBorders>
              <w:top w:val="single" w:sz="4" w:space="0" w:color="auto"/>
            </w:tcBorders>
            <w:vAlign w:val="center"/>
          </w:tcPr>
          <w:p w14:paraId="273C435E" w14:textId="77777777" w:rsidR="00730334" w:rsidRPr="00E62064" w:rsidRDefault="00730334" w:rsidP="00444933">
            <w:pPr>
              <w:overflowPunct w:val="0"/>
              <w:autoSpaceDE w:val="0"/>
              <w:autoSpaceDN w:val="0"/>
              <w:jc w:val="center"/>
              <w:rPr>
                <w:sz w:val="22"/>
              </w:rPr>
            </w:pPr>
            <w:r w:rsidRPr="00730334">
              <w:rPr>
                <w:rFonts w:hint="eastAsia"/>
                <w:spacing w:val="137"/>
                <w:kern w:val="0"/>
                <w:sz w:val="22"/>
                <w:fitText w:val="2691" w:id="2086443521"/>
              </w:rPr>
              <w:t>利用幼稚園</w:t>
            </w:r>
            <w:r w:rsidRPr="00730334">
              <w:rPr>
                <w:rFonts w:hint="eastAsia"/>
                <w:kern w:val="0"/>
                <w:sz w:val="22"/>
                <w:fitText w:val="2691" w:id="2086443521"/>
              </w:rPr>
              <w:t>名</w:t>
            </w:r>
          </w:p>
        </w:tc>
        <w:tc>
          <w:tcPr>
            <w:tcW w:w="5812" w:type="dxa"/>
            <w:gridSpan w:val="2"/>
            <w:vAlign w:val="center"/>
          </w:tcPr>
          <w:p w14:paraId="4DF13228" w14:textId="77777777" w:rsidR="00730334" w:rsidRPr="00E62064" w:rsidRDefault="00730334" w:rsidP="00670A2C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  <w:r w:rsidR="00ED6F6C">
              <w:rPr>
                <w:rFonts w:hint="eastAsia"/>
                <w:sz w:val="22"/>
              </w:rPr>
              <w:t xml:space="preserve">　　　　　　　　　　　　　　　　幼稚園</w:t>
            </w:r>
          </w:p>
        </w:tc>
      </w:tr>
      <w:tr w:rsidR="00AA7D17" w:rsidRPr="00E62064" w14:paraId="62C155BD" w14:textId="77777777" w:rsidTr="00896518">
        <w:trPr>
          <w:trHeight w:val="850"/>
          <w:jc w:val="center"/>
        </w:trPr>
        <w:tc>
          <w:tcPr>
            <w:tcW w:w="3015" w:type="dxa"/>
            <w:gridSpan w:val="2"/>
            <w:vAlign w:val="center"/>
          </w:tcPr>
          <w:p w14:paraId="50FA14EA" w14:textId="77777777" w:rsidR="00AA7D17" w:rsidRPr="00E62064" w:rsidRDefault="00AA7D1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預かり保育を必要とする理由</w:t>
            </w:r>
          </w:p>
        </w:tc>
        <w:tc>
          <w:tcPr>
            <w:tcW w:w="5812" w:type="dxa"/>
            <w:gridSpan w:val="2"/>
            <w:vAlign w:val="center"/>
          </w:tcPr>
          <w:p w14:paraId="25012E2D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ind w:firstLineChars="50" w:firstLine="114"/>
              <w:rPr>
                <w:sz w:val="24"/>
                <w:szCs w:val="24"/>
              </w:rPr>
            </w:pPr>
          </w:p>
          <w:p w14:paraId="39552DAB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BB6F05">
              <w:rPr>
                <w:rFonts w:hint="eastAsia"/>
                <w:sz w:val="24"/>
                <w:szCs w:val="24"/>
              </w:rPr>
              <w:t>□</w:t>
            </w:r>
            <w:r w:rsidR="00863661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2"/>
              </w:rPr>
              <w:t>就労</w:t>
            </w:r>
            <w:r w:rsidR="00ED6F6C">
              <w:rPr>
                <w:rFonts w:hint="eastAsia"/>
                <w:sz w:val="22"/>
              </w:rPr>
              <w:t xml:space="preserve">　</w:t>
            </w:r>
            <w:r w:rsidR="00863661">
              <w:rPr>
                <w:rFonts w:hint="eastAsia"/>
                <w:sz w:val="22"/>
              </w:rPr>
              <w:t xml:space="preserve">　</w:t>
            </w:r>
            <w:r w:rsidR="00863661">
              <w:rPr>
                <w:rFonts w:hint="eastAsia"/>
                <w:sz w:val="22"/>
                <w:szCs w:val="22"/>
              </w:rPr>
              <w:t>□</w:t>
            </w:r>
            <w:r w:rsidR="005B226F">
              <w:rPr>
                <w:rFonts w:hint="eastAsia"/>
                <w:sz w:val="22"/>
                <w:szCs w:val="22"/>
              </w:rPr>
              <w:t xml:space="preserve"> 妊娠・出産</w:t>
            </w:r>
            <w:r w:rsidR="00ED6F6C">
              <w:rPr>
                <w:rFonts w:hint="eastAsia"/>
                <w:sz w:val="22"/>
                <w:szCs w:val="22"/>
              </w:rPr>
              <w:t xml:space="preserve">　</w:t>
            </w:r>
            <w:r w:rsidR="005B226F">
              <w:rPr>
                <w:rFonts w:hint="eastAsia"/>
                <w:sz w:val="22"/>
                <w:szCs w:val="22"/>
              </w:rPr>
              <w:t xml:space="preserve">　□ 求職活動　</w:t>
            </w:r>
          </w:p>
          <w:p w14:paraId="13C5D13D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</w:p>
          <w:p w14:paraId="26F8DC04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BB6F05">
              <w:rPr>
                <w:rFonts w:hint="eastAsia"/>
                <w:sz w:val="24"/>
                <w:szCs w:val="24"/>
              </w:rPr>
              <w:t>□</w:t>
            </w:r>
            <w:r w:rsidR="00863661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2"/>
              </w:rPr>
              <w:t>その他（　　　　　　　　　　　　　　　　　　）</w:t>
            </w:r>
          </w:p>
          <w:p w14:paraId="341D4A8A" w14:textId="77777777" w:rsidR="00AA7D17" w:rsidRPr="00750205" w:rsidRDefault="00AA7D17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</w:p>
        </w:tc>
      </w:tr>
      <w:tr w:rsidR="001F0FF8" w:rsidRPr="00E62064" w14:paraId="56795498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 w:val="restart"/>
            <w:vAlign w:val="center"/>
          </w:tcPr>
          <w:p w14:paraId="2E032A0C" w14:textId="77777777" w:rsidR="001F0FF8" w:rsidRDefault="001F0FF8" w:rsidP="00B7170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預かり保育の希望区分・時間</w:t>
            </w:r>
          </w:p>
          <w:p w14:paraId="4A70E7E6" w14:textId="77777777" w:rsidR="00C36E46" w:rsidRDefault="00C36E46" w:rsidP="00B7170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  <w:p w14:paraId="687D3EB7" w14:textId="77777777" w:rsidR="001F0FF8" w:rsidRPr="001F0FF8" w:rsidRDefault="001F0FF8" w:rsidP="00CB109C">
            <w:pPr>
              <w:overflowPunct w:val="0"/>
              <w:autoSpaceDE w:val="0"/>
              <w:autoSpaceDN w:val="0"/>
              <w:rPr>
                <w:szCs w:val="21"/>
              </w:rPr>
            </w:pPr>
            <w:r w:rsidRPr="001F0FF8">
              <w:rPr>
                <w:rFonts w:hint="eastAsia"/>
                <w:szCs w:val="21"/>
              </w:rPr>
              <w:t>（希望する区分にチェックし、</w:t>
            </w:r>
          </w:p>
          <w:p w14:paraId="27DBDC5B" w14:textId="77777777" w:rsidR="001F0FF8" w:rsidRPr="001F0FF8" w:rsidRDefault="001F0FF8" w:rsidP="001F0FF8">
            <w:pPr>
              <w:overflowPunct w:val="0"/>
              <w:autoSpaceDE w:val="0"/>
              <w:autoSpaceDN w:val="0"/>
              <w:ind w:firstLineChars="100" w:firstLine="197"/>
              <w:rPr>
                <w:sz w:val="20"/>
              </w:rPr>
            </w:pPr>
            <w:r w:rsidRPr="001F0FF8">
              <w:rPr>
                <w:rFonts w:hint="eastAsia"/>
                <w:szCs w:val="21"/>
              </w:rPr>
              <w:t>時間を記入してください</w:t>
            </w:r>
            <w:r w:rsidR="001868EF">
              <w:rPr>
                <w:rFonts w:hint="eastAsia"/>
                <w:szCs w:val="21"/>
              </w:rPr>
              <w:t>。</w:t>
            </w:r>
            <w:r w:rsidRPr="001F0FF8">
              <w:rPr>
                <w:rFonts w:hint="eastAsia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38A15BC9" w14:textId="77777777" w:rsidR="001F0FF8" w:rsidRPr="00B24257" w:rsidRDefault="001F0FF8" w:rsidP="001F0FF8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通常保育日</w:t>
            </w:r>
          </w:p>
        </w:tc>
        <w:tc>
          <w:tcPr>
            <w:tcW w:w="3969" w:type="dxa"/>
            <w:vAlign w:val="center"/>
          </w:tcPr>
          <w:p w14:paraId="214B07DC" w14:textId="77777777" w:rsidR="001F0FF8" w:rsidRPr="00CB109C" w:rsidRDefault="003970A7" w:rsidP="003970A7">
            <w:pPr>
              <w:overflowPunct w:val="0"/>
              <w:autoSpaceDE w:val="0"/>
              <w:autoSpaceDN w:val="0"/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C36E46">
              <w:rPr>
                <w:rFonts w:hint="eastAsia"/>
                <w:sz w:val="22"/>
              </w:rPr>
              <w:t>１４</w:t>
            </w:r>
            <w:r w:rsidR="001F0FF8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 xml:space="preserve"> </w:t>
            </w:r>
            <w:r w:rsidR="001F0FF8">
              <w:rPr>
                <w:rFonts w:hint="eastAsia"/>
                <w:sz w:val="22"/>
              </w:rPr>
              <w:t>００</w:t>
            </w:r>
            <w:r>
              <w:rPr>
                <w:rFonts w:hint="eastAsia"/>
                <w:sz w:val="22"/>
              </w:rPr>
              <w:t xml:space="preserve"> </w:t>
            </w:r>
            <w:r w:rsidR="001F0FF8">
              <w:rPr>
                <w:rFonts w:hint="eastAsia"/>
                <w:sz w:val="22"/>
              </w:rPr>
              <w:t>分</w:t>
            </w:r>
            <w:r w:rsidR="00C36E46">
              <w:rPr>
                <w:rFonts w:hint="eastAsia"/>
                <w:sz w:val="22"/>
              </w:rPr>
              <w:t xml:space="preserve"> ～</w:t>
            </w:r>
            <w:r>
              <w:rPr>
                <w:rFonts w:hint="eastAsia"/>
                <w:sz w:val="22"/>
              </w:rPr>
              <w:t xml:space="preserve"> 　　　</w:t>
            </w:r>
            <w:r w:rsidR="00C36E46">
              <w:rPr>
                <w:rFonts w:hint="eastAsia"/>
                <w:sz w:val="22"/>
              </w:rPr>
              <w:t xml:space="preserve">時　　　</w:t>
            </w:r>
            <w:r w:rsidR="001F0FF8">
              <w:rPr>
                <w:rFonts w:hint="eastAsia"/>
                <w:sz w:val="22"/>
              </w:rPr>
              <w:t>分</w:t>
            </w:r>
          </w:p>
        </w:tc>
      </w:tr>
      <w:tr w:rsidR="00C36E46" w:rsidRPr="0032693F" w14:paraId="7D1FCBAC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/>
            <w:vAlign w:val="center"/>
          </w:tcPr>
          <w:p w14:paraId="07AF249D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51C42E5" w14:textId="77777777" w:rsidR="00C36E46" w:rsidRPr="001F0FF8" w:rsidRDefault="00C36E46" w:rsidP="00C36E46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長期休業中</w:t>
            </w:r>
          </w:p>
        </w:tc>
        <w:tc>
          <w:tcPr>
            <w:tcW w:w="3969" w:type="dxa"/>
            <w:vAlign w:val="center"/>
          </w:tcPr>
          <w:p w14:paraId="083F3D50" w14:textId="77777777" w:rsidR="00C36E46" w:rsidRPr="00CB109C" w:rsidRDefault="0032693F" w:rsidP="003970A7">
            <w:pPr>
              <w:overflowPunct w:val="0"/>
              <w:autoSpaceDE w:val="0"/>
              <w:autoSpaceDN w:val="0"/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８</w:t>
            </w:r>
            <w:r w:rsidR="00C36E46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 xml:space="preserve"> ３０ </w:t>
            </w:r>
            <w:r w:rsidR="00C36E46">
              <w:rPr>
                <w:rFonts w:hint="eastAsia"/>
                <w:sz w:val="22"/>
              </w:rPr>
              <w:t xml:space="preserve">分 ～ </w:t>
            </w:r>
            <w:r w:rsidR="003970A7">
              <w:rPr>
                <w:rFonts w:hint="eastAsia"/>
                <w:sz w:val="22"/>
              </w:rPr>
              <w:t xml:space="preserve">　　　</w:t>
            </w:r>
            <w:r w:rsidR="00C36E46">
              <w:rPr>
                <w:rFonts w:hint="eastAsia"/>
                <w:sz w:val="22"/>
              </w:rPr>
              <w:t>時　　　分</w:t>
            </w:r>
          </w:p>
        </w:tc>
      </w:tr>
      <w:tr w:rsidR="00C36E46" w:rsidRPr="00E62064" w14:paraId="222634FE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/>
            <w:vAlign w:val="center"/>
          </w:tcPr>
          <w:p w14:paraId="47D58CBB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684B687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早朝保育</w:t>
            </w:r>
          </w:p>
        </w:tc>
        <w:tc>
          <w:tcPr>
            <w:tcW w:w="3969" w:type="dxa"/>
            <w:vAlign w:val="center"/>
          </w:tcPr>
          <w:p w14:paraId="0C5B35A8" w14:textId="77777777" w:rsidR="00C36E46" w:rsidRDefault="003970A7" w:rsidP="003970A7">
            <w:pPr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C36E46">
              <w:rPr>
                <w:rFonts w:hint="eastAsia"/>
                <w:sz w:val="22"/>
              </w:rPr>
              <w:t>７時</w:t>
            </w:r>
            <w:r>
              <w:rPr>
                <w:rFonts w:hint="eastAsia"/>
                <w:sz w:val="22"/>
              </w:rPr>
              <w:t xml:space="preserve"> </w:t>
            </w:r>
            <w:r w:rsidR="00C36E46">
              <w:rPr>
                <w:rFonts w:hint="eastAsia"/>
                <w:sz w:val="22"/>
              </w:rPr>
              <w:t>３０</w:t>
            </w:r>
            <w:r>
              <w:rPr>
                <w:rFonts w:hint="eastAsia"/>
                <w:sz w:val="22"/>
              </w:rPr>
              <w:t xml:space="preserve"> </w:t>
            </w:r>
            <w:r w:rsidR="00C36E46">
              <w:rPr>
                <w:rFonts w:hint="eastAsia"/>
                <w:sz w:val="22"/>
              </w:rPr>
              <w:t xml:space="preserve">分 ～ </w:t>
            </w:r>
            <w:r>
              <w:rPr>
                <w:rFonts w:hint="eastAsia"/>
                <w:sz w:val="22"/>
              </w:rPr>
              <w:t xml:space="preserve">　　</w:t>
            </w:r>
            <w:r w:rsidR="00C36E46">
              <w:rPr>
                <w:rFonts w:hint="eastAsia"/>
                <w:sz w:val="22"/>
              </w:rPr>
              <w:t>８時 ３０ 分</w:t>
            </w:r>
          </w:p>
        </w:tc>
      </w:tr>
      <w:tr w:rsidR="00C36E46" w:rsidRPr="00E62064" w14:paraId="5AC0E7DB" w14:textId="77777777" w:rsidTr="00896518">
        <w:trPr>
          <w:trHeight w:val="907"/>
          <w:jc w:val="center"/>
        </w:trPr>
        <w:tc>
          <w:tcPr>
            <w:tcW w:w="3015" w:type="dxa"/>
            <w:gridSpan w:val="2"/>
            <w:vAlign w:val="center"/>
          </w:tcPr>
          <w:p w14:paraId="2ECBA846" w14:textId="77777777" w:rsidR="00C36E46" w:rsidRPr="00E62064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預かり保育の希望</w:t>
            </w:r>
            <w:r w:rsidRPr="00E62064">
              <w:rPr>
                <w:rFonts w:hint="eastAsia"/>
                <w:sz w:val="22"/>
              </w:rPr>
              <w:t>期間</w:t>
            </w:r>
          </w:p>
        </w:tc>
        <w:tc>
          <w:tcPr>
            <w:tcW w:w="5812" w:type="dxa"/>
            <w:gridSpan w:val="2"/>
            <w:vAlign w:val="center"/>
          </w:tcPr>
          <w:p w14:paraId="56036184" w14:textId="77777777" w:rsidR="00C36E46" w:rsidRPr="00447E81" w:rsidRDefault="000058ED" w:rsidP="00C36E46">
            <w:pPr>
              <w:overflowPunct w:val="0"/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令和　</w:t>
            </w:r>
            <w:r w:rsidR="00C36E46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="00C36E46" w:rsidRPr="00447E81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　</w:t>
            </w:r>
            <w:r w:rsidR="00C36E46" w:rsidRPr="00447E81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>日</w:t>
            </w:r>
            <w:r w:rsidR="00C36E46">
              <w:rPr>
                <w:rFonts w:hint="eastAsia"/>
                <w:sz w:val="20"/>
              </w:rPr>
              <w:t xml:space="preserve"> ～</w:t>
            </w:r>
            <w:r>
              <w:rPr>
                <w:rFonts w:hint="eastAsia"/>
                <w:sz w:val="20"/>
              </w:rPr>
              <w:t xml:space="preserve"> 令和</w:t>
            </w:r>
            <w:r w:rsidR="00C36E46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="00C36E46" w:rsidRPr="00447E81">
              <w:rPr>
                <w:rFonts w:hint="eastAsia"/>
                <w:sz w:val="20"/>
              </w:rPr>
              <w:t xml:space="preserve">　日</w:t>
            </w:r>
          </w:p>
        </w:tc>
      </w:tr>
    </w:tbl>
    <w:p w14:paraId="358BB3C5" w14:textId="77777777" w:rsidR="00AA7D17" w:rsidRDefault="00AA7D17">
      <w:pPr>
        <w:wordWrap w:val="0"/>
        <w:overflowPunct w:val="0"/>
        <w:autoSpaceDE w:val="0"/>
        <w:autoSpaceDN w:val="0"/>
        <w:rPr>
          <w:sz w:val="22"/>
        </w:rPr>
      </w:pPr>
      <w:r w:rsidRPr="00E62064">
        <w:rPr>
          <w:rFonts w:hint="eastAsia"/>
          <w:sz w:val="22"/>
        </w:rPr>
        <w:t>※</w:t>
      </w:r>
      <w:r w:rsidR="00750205">
        <w:rPr>
          <w:rFonts w:hint="eastAsia"/>
          <w:sz w:val="22"/>
        </w:rPr>
        <w:t>預かり保育を必要とする理由</w:t>
      </w:r>
      <w:r w:rsidRPr="00E62064">
        <w:rPr>
          <w:rFonts w:hint="eastAsia"/>
          <w:sz w:val="22"/>
        </w:rPr>
        <w:t>により、</w:t>
      </w:r>
      <w:r w:rsidR="00750205">
        <w:rPr>
          <w:rFonts w:hint="eastAsia"/>
          <w:sz w:val="22"/>
        </w:rPr>
        <w:t>就労証明書等</w:t>
      </w:r>
      <w:r w:rsidR="000615A6">
        <w:rPr>
          <w:rFonts w:hint="eastAsia"/>
          <w:sz w:val="22"/>
        </w:rPr>
        <w:t>の証明書類の添付が必須となります</w:t>
      </w:r>
      <w:r w:rsidRPr="00E62064">
        <w:rPr>
          <w:rFonts w:hint="eastAsia"/>
          <w:sz w:val="22"/>
        </w:rPr>
        <w:t>。</w:t>
      </w:r>
    </w:p>
    <w:p w14:paraId="2EBB0CA2" w14:textId="4FECC8E5" w:rsidR="00915B17" w:rsidRPr="00E62064" w:rsidRDefault="00915B17">
      <w:pPr>
        <w:wordWrap w:val="0"/>
        <w:overflowPunct w:val="0"/>
        <w:autoSpaceDE w:val="0"/>
        <w:autoSpaceDN w:val="0"/>
        <w:rPr>
          <w:sz w:val="22"/>
        </w:rPr>
      </w:pPr>
      <w:r>
        <w:rPr>
          <w:rFonts w:hint="eastAsia"/>
          <w:sz w:val="22"/>
        </w:rPr>
        <w:t>※</w:t>
      </w:r>
      <w:r w:rsidR="00732D2D" w:rsidRPr="00732D2D">
        <w:rPr>
          <w:rFonts w:hint="eastAsia"/>
          <w:sz w:val="22"/>
        </w:rPr>
        <w:t>「保育の必要性の認定」</w:t>
      </w:r>
      <w:r w:rsidR="00732D2D">
        <w:rPr>
          <w:rFonts w:hint="eastAsia"/>
          <w:sz w:val="22"/>
        </w:rPr>
        <w:t>が認められ、</w:t>
      </w:r>
      <w:r>
        <w:rPr>
          <w:rFonts w:hint="eastAsia"/>
          <w:sz w:val="22"/>
        </w:rPr>
        <w:t>施設等利用給付認定を受けた場合は、利用料が</w:t>
      </w:r>
      <w:r w:rsidR="00732D2D">
        <w:rPr>
          <w:rFonts w:hint="eastAsia"/>
          <w:sz w:val="22"/>
        </w:rPr>
        <w:t>無料</w:t>
      </w:r>
      <w:r>
        <w:rPr>
          <w:rFonts w:hint="eastAsia"/>
          <w:sz w:val="22"/>
        </w:rPr>
        <w:t>になります。</w:t>
      </w:r>
    </w:p>
    <w:sectPr w:rsidR="00915B17" w:rsidRPr="00E62064" w:rsidSect="00915B17">
      <w:pgSz w:w="11907" w:h="16839" w:code="9"/>
      <w:pgMar w:top="1134" w:right="1701" w:bottom="1134" w:left="1701" w:header="284" w:footer="284" w:gutter="0"/>
      <w:cols w:space="425"/>
      <w:docGrid w:type="linesAndChars" w:linePitch="316" w:charSpace="-2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D568" w14:textId="77777777" w:rsidR="002C754A" w:rsidRDefault="002C754A" w:rsidP="00E91E79">
      <w:r>
        <w:separator/>
      </w:r>
    </w:p>
  </w:endnote>
  <w:endnote w:type="continuationSeparator" w:id="0">
    <w:p w14:paraId="2AEA872B" w14:textId="77777777" w:rsidR="002C754A" w:rsidRDefault="002C754A" w:rsidP="00E9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F35AA" w14:textId="77777777" w:rsidR="002C754A" w:rsidRDefault="002C754A" w:rsidP="00E91E79">
      <w:r>
        <w:separator/>
      </w:r>
    </w:p>
  </w:footnote>
  <w:footnote w:type="continuationSeparator" w:id="0">
    <w:p w14:paraId="39618583" w14:textId="77777777" w:rsidR="002C754A" w:rsidRDefault="002C754A" w:rsidP="00E91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F2D0F2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F481A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6722DF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F290E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93A083E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622938A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346812E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288E2F4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5D4D7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CC0900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97420624">
    <w:abstractNumId w:val="9"/>
  </w:num>
  <w:num w:numId="2" w16cid:durableId="1718166249">
    <w:abstractNumId w:val="7"/>
  </w:num>
  <w:num w:numId="3" w16cid:durableId="285166756">
    <w:abstractNumId w:val="6"/>
  </w:num>
  <w:num w:numId="4" w16cid:durableId="725832503">
    <w:abstractNumId w:val="5"/>
  </w:num>
  <w:num w:numId="5" w16cid:durableId="903687702">
    <w:abstractNumId w:val="4"/>
  </w:num>
  <w:num w:numId="6" w16cid:durableId="19093726">
    <w:abstractNumId w:val="8"/>
  </w:num>
  <w:num w:numId="7" w16cid:durableId="1152062713">
    <w:abstractNumId w:val="3"/>
  </w:num>
  <w:num w:numId="8" w16cid:durableId="143085446">
    <w:abstractNumId w:val="2"/>
  </w:num>
  <w:num w:numId="9" w16cid:durableId="1264189696">
    <w:abstractNumId w:val="1"/>
  </w:num>
  <w:num w:numId="10" w16cid:durableId="213250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proofState w:spelling="clean" w:grammar="clean"/>
  <w:attachedTemplate r:id="rId1"/>
  <w:defaultTabStop w:val="851"/>
  <w:drawingGridHorizontalSpacing w:val="197"/>
  <w:drawingGridVerticalSpacing w:val="158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D17"/>
    <w:rsid w:val="000058ED"/>
    <w:rsid w:val="00024D0C"/>
    <w:rsid w:val="00047E3A"/>
    <w:rsid w:val="000615A6"/>
    <w:rsid w:val="0009224E"/>
    <w:rsid w:val="0010322A"/>
    <w:rsid w:val="001348C8"/>
    <w:rsid w:val="0013582E"/>
    <w:rsid w:val="00147354"/>
    <w:rsid w:val="00153808"/>
    <w:rsid w:val="00164EBC"/>
    <w:rsid w:val="001868EF"/>
    <w:rsid w:val="001F0FF8"/>
    <w:rsid w:val="002113DA"/>
    <w:rsid w:val="00217879"/>
    <w:rsid w:val="00263F2A"/>
    <w:rsid w:val="002C754A"/>
    <w:rsid w:val="002F2433"/>
    <w:rsid w:val="00303327"/>
    <w:rsid w:val="0032693F"/>
    <w:rsid w:val="00344041"/>
    <w:rsid w:val="00352977"/>
    <w:rsid w:val="003970A7"/>
    <w:rsid w:val="003C01BC"/>
    <w:rsid w:val="003E554A"/>
    <w:rsid w:val="00444933"/>
    <w:rsid w:val="00447E81"/>
    <w:rsid w:val="004939F4"/>
    <w:rsid w:val="004B4696"/>
    <w:rsid w:val="004F61DC"/>
    <w:rsid w:val="00503D17"/>
    <w:rsid w:val="0053232C"/>
    <w:rsid w:val="005851F4"/>
    <w:rsid w:val="005B226F"/>
    <w:rsid w:val="005F04C3"/>
    <w:rsid w:val="00617D40"/>
    <w:rsid w:val="00655954"/>
    <w:rsid w:val="00670A2C"/>
    <w:rsid w:val="00730334"/>
    <w:rsid w:val="00732D2D"/>
    <w:rsid w:val="00744B92"/>
    <w:rsid w:val="00750205"/>
    <w:rsid w:val="007A2EE3"/>
    <w:rsid w:val="007C0DC8"/>
    <w:rsid w:val="0082728A"/>
    <w:rsid w:val="00863661"/>
    <w:rsid w:val="00896518"/>
    <w:rsid w:val="008F6BA2"/>
    <w:rsid w:val="00904D15"/>
    <w:rsid w:val="00915B17"/>
    <w:rsid w:val="009518F6"/>
    <w:rsid w:val="009B218A"/>
    <w:rsid w:val="009D14E3"/>
    <w:rsid w:val="00A664C1"/>
    <w:rsid w:val="00AA7D17"/>
    <w:rsid w:val="00B24257"/>
    <w:rsid w:val="00B71707"/>
    <w:rsid w:val="00BA21B1"/>
    <w:rsid w:val="00BA39A8"/>
    <w:rsid w:val="00BB6F05"/>
    <w:rsid w:val="00C00C49"/>
    <w:rsid w:val="00C36E46"/>
    <w:rsid w:val="00C70209"/>
    <w:rsid w:val="00C815D2"/>
    <w:rsid w:val="00CB109C"/>
    <w:rsid w:val="00CC2A1E"/>
    <w:rsid w:val="00D63742"/>
    <w:rsid w:val="00D83567"/>
    <w:rsid w:val="00DD3FD6"/>
    <w:rsid w:val="00E2090C"/>
    <w:rsid w:val="00E54BF5"/>
    <w:rsid w:val="00E62064"/>
    <w:rsid w:val="00E91E79"/>
    <w:rsid w:val="00ED6F6C"/>
    <w:rsid w:val="00ED75E3"/>
    <w:rsid w:val="00FA22E9"/>
    <w:rsid w:val="00FE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0B44B3"/>
  <w14:defaultImageDpi w14:val="0"/>
  <w15:docId w15:val="{0D68CEA9-C389-436C-A32D-210963F0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FF8"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81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15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2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BAB63-E264-4C01-8BB7-8B505E0F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RByousiki2.dot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山下　春佳</cp:lastModifiedBy>
  <cp:revision>2</cp:revision>
  <cp:lastPrinted>2025-09-09T11:32:00Z</cp:lastPrinted>
  <dcterms:created xsi:type="dcterms:W3CDTF">2026-09-15T01:14:00Z</dcterms:created>
  <dcterms:modified xsi:type="dcterms:W3CDTF">2026-09-15T01:14:00Z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29760</vt:lpwstr>
  </property>
  <property fmtid="{D5CDD505-2E9C-101B-9397-08002B2CF9AE}" pid="3" name="NXPowerLiteSettings">
    <vt:lpwstr>F54006B004C800</vt:lpwstr>
  </property>
  <property fmtid="{D5CDD505-2E9C-101B-9397-08002B2CF9AE}" pid="4" name="NXPowerLiteVersion">
    <vt:lpwstr>S6.2.11</vt:lpwstr>
  </property>
</Properties>
</file>